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0A7D" w:rsidRDefault="00BE50A1">
      <w:bookmarkStart w:id="0" w:name="_GoBack"/>
      <w:bookmarkEnd w:id="0"/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6172200</wp:posOffset>
                </wp:positionH>
                <wp:positionV relativeFrom="paragraph">
                  <wp:posOffset>4572000</wp:posOffset>
                </wp:positionV>
                <wp:extent cx="800100" cy="4229100"/>
                <wp:effectExtent l="0" t="0" r="0" b="0"/>
                <wp:wrapSquare wrapText="bothSides"/>
                <wp:docPr id="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00100" cy="4229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p w:rsidR="00AE6108" w:rsidRPr="00BE50A1" w:rsidRDefault="00AE6108" w:rsidP="00AE6108">
                            <w:pPr>
                              <w:rPr>
                                <w:rFonts w:ascii="New Baskerville" w:hAnsi="New Baskerville"/>
                                <w:i/>
                                <w:color w:val="FFFFFF"/>
                              </w:rPr>
                            </w:pPr>
                            <w:r w:rsidRPr="00BE50A1">
                              <w:rPr>
                                <w:rFonts w:ascii="New Baskerville" w:hAnsi="New Baskerville"/>
                                <w:i/>
                                <w:color w:val="FFFFFF"/>
                              </w:rPr>
                              <w:t>Lorem ipsum dolor quid....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486pt;margin-top:5in;width:63pt;height:33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" filled="f" stroked="f">
                <v:path arrowok="t"/>
                <v:textbox style="layout-flow:vertical;mso-layout-flow-alt:bottom-to-top">
                  <w:txbxContent>
                    <w:p w:rsidR="00AE6108" w:rsidRPr="00BE50A1" w:rsidRDefault="00AE6108" w:rsidP="00AE6108">
                      <w:pPr>
                        <w:rPr>
                          <w:rFonts w:ascii="New Baskerville" w:hAnsi="New Baskerville"/>
                          <w:i/>
                          <w:color w:val="FFFFFF"/>
                        </w:rPr>
                      </w:pPr>
                      <w:r w:rsidRPr="00BE50A1">
                        <w:rPr>
                          <w:rFonts w:ascii="New Baskerville" w:hAnsi="New Baskerville"/>
                          <w:i/>
                          <w:color w:val="FFFFFF"/>
                        </w:rPr>
                        <w:t>Lorem ipsum dolor quid....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7543800</wp:posOffset>
                </wp:positionH>
                <wp:positionV relativeFrom="paragraph">
                  <wp:posOffset>4686300</wp:posOffset>
                </wp:positionV>
                <wp:extent cx="5029200" cy="2400300"/>
                <wp:effectExtent l="0" t="0" r="0" b="0"/>
                <wp:wrapSquare wrapText="bothSides"/>
                <wp:docPr id="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029200" cy="2400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p w:rsidR="00AE6108" w:rsidRPr="00BE50A1" w:rsidRDefault="00AE6108">
                            <w:pPr>
                              <w:rPr>
                                <w:rFonts w:ascii="New Baskerville" w:hAnsi="New Baskerville"/>
                                <w:i/>
                                <w:noProof/>
                                <w:color w:val="FFFFFF"/>
                                <w:sz w:val="40"/>
                                <w:szCs w:val="40"/>
                                <w:lang w:val="en-US"/>
                              </w:rPr>
                            </w:pPr>
                            <w:r w:rsidRPr="00BE50A1">
                              <w:rPr>
                                <w:rFonts w:ascii="New Baskerville" w:hAnsi="New Baskerville"/>
                                <w:i/>
                                <w:noProof/>
                                <w:color w:val="FFFFFF"/>
                                <w:sz w:val="40"/>
                                <w:szCs w:val="40"/>
                                <w:lang w:val="en-US"/>
                              </w:rPr>
                              <w:t>Lorem ipsum dolor quid…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o:spid="_x0000_s1027" type="#_x0000_t202" style="position:absolute;margin-left:594pt;margin-top:369pt;width:396pt;height:18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" filled="f" stroked="f">
                <v:path arrowok="t"/>
                <v:textbox>
                  <w:txbxContent>
                    <w:p w:rsidR="00AE6108" w:rsidRPr="00BE50A1" w:rsidRDefault="00AE6108">
                      <w:pPr>
                        <w:rPr>
                          <w:rFonts w:ascii="New Baskerville" w:hAnsi="New Baskerville"/>
                          <w:i/>
                          <w:noProof/>
                          <w:color w:val="FFFFFF"/>
                          <w:sz w:val="40"/>
                          <w:szCs w:val="40"/>
                          <w:lang w:val="en-US"/>
                        </w:rPr>
                      </w:pPr>
                      <w:r w:rsidRPr="00BE50A1">
                        <w:rPr>
                          <w:rFonts w:ascii="New Baskerville" w:hAnsi="New Baskerville"/>
                          <w:i/>
                          <w:noProof/>
                          <w:color w:val="FFFFFF"/>
                          <w:sz w:val="40"/>
                          <w:szCs w:val="40"/>
                          <w:lang w:val="en-US"/>
                        </w:rPr>
                        <w:t>Lorem ipsum dolor quid…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val="es-ES" w:eastAsia="es-ES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-1118235</wp:posOffset>
            </wp:positionH>
            <wp:positionV relativeFrom="paragraph">
              <wp:posOffset>-1186815</wp:posOffset>
            </wp:positionV>
            <wp:extent cx="15534005" cy="10781665"/>
            <wp:effectExtent l="0" t="0" r="0" b="635"/>
            <wp:wrapNone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35" t="64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34005" cy="10781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9F0A7D" w:rsidSect="00AE6108">
      <w:pgSz w:w="23820" w:h="16840" w:orient="landscape"/>
      <w:pgMar w:top="1814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" w:fontKey="{B2E9728E-9552-4CC2-BA31-06965522A772}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2" w:fontKey="{C97B9967-F344-412A-BE76-0FFFBDDBF141}"/>
    <w:embedBold r:id="rId3" w:fontKey="{19F9BC30-55EE-4D58-9FDF-77BAA70578AB}"/>
    <w:embedItalic r:id="rId4" w:fontKey="{755C262A-AD5A-4595-9A7D-F4275DF5272C}"/>
    <w:embedBoldItalic r:id="rId5" w:fontKey="{E9C238B9-A5F3-4EAB-A294-55F421C911ED}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New Baskerville">
    <w:panose1 w:val="02020602060200020203"/>
    <w:charset w:val="00"/>
    <w:family w:val="roman"/>
    <w:pitch w:val="variable"/>
    <w:sig w:usb0="00000003" w:usb1="00000000" w:usb2="00000000" w:usb3="00000000" w:csb0="00000001" w:csb1="00000000"/>
    <w:embedItalic r:id="rId6" w:fontKey="{95A9EDB4-6BF4-4A0F-B5CD-7D3E917470E5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attachedTemplate r:id="rId1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50A1"/>
    <w:rsid w:val="002678AF"/>
    <w:rsid w:val="006E6098"/>
    <w:rsid w:val="009F0A7D"/>
    <w:rsid w:val="00AE6108"/>
    <w:rsid w:val="00BE5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gl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DC1">
    <w:name w:val="toc 1"/>
    <w:basedOn w:val="Normal"/>
    <w:next w:val="Normal"/>
    <w:autoRedefine/>
    <w:uiPriority w:val="39"/>
    <w:unhideWhenUsed/>
    <w:qFormat/>
    <w:rsid w:val="006E6098"/>
    <w:pPr>
      <w:spacing w:before="120" w:line="340" w:lineRule="exact"/>
    </w:pPr>
    <w:rPr>
      <w:rFonts w:ascii="Calibri" w:hAnsi="Calibri"/>
      <w:b/>
      <w:bCs/>
      <w:color w:val="548DD4"/>
    </w:rPr>
  </w:style>
  <w:style w:type="paragraph" w:styleId="TDC2">
    <w:name w:val="toc 2"/>
    <w:basedOn w:val="Normal"/>
    <w:next w:val="Normal"/>
    <w:autoRedefine/>
    <w:uiPriority w:val="39"/>
    <w:unhideWhenUsed/>
    <w:qFormat/>
    <w:rsid w:val="006E6098"/>
    <w:pPr>
      <w:spacing w:line="340" w:lineRule="exact"/>
    </w:pPr>
    <w:rPr>
      <w:rFonts w:ascii="Calibri" w:hAnsi="Calibri"/>
      <w:b/>
      <w:i/>
      <w:sz w:val="22"/>
      <w:szCs w:val="22"/>
    </w:rPr>
  </w:style>
  <w:style w:type="paragraph" w:styleId="TDC3">
    <w:name w:val="toc 3"/>
    <w:basedOn w:val="Normal"/>
    <w:next w:val="Normal"/>
    <w:autoRedefine/>
    <w:uiPriority w:val="39"/>
    <w:unhideWhenUsed/>
    <w:qFormat/>
    <w:rsid w:val="006E6098"/>
    <w:pPr>
      <w:spacing w:line="400" w:lineRule="exact"/>
      <w:ind w:left="238"/>
    </w:pPr>
    <w:rPr>
      <w:rFonts w:ascii="Calibri" w:hAnsi="Calibri"/>
      <w:i/>
      <w:sz w:val="22"/>
      <w:szCs w:val="2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E6108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AE6108"/>
    <w:rPr>
      <w:rFonts w:ascii="Lucida Grande" w:hAnsi="Lucida Grande"/>
      <w:sz w:val="18"/>
      <w:szCs w:val="18"/>
      <w:lang w:val="gl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MS Mincho" w:hAnsi="Cambria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gl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DC1">
    <w:name w:val="toc 1"/>
    <w:basedOn w:val="Normal"/>
    <w:next w:val="Normal"/>
    <w:autoRedefine/>
    <w:uiPriority w:val="39"/>
    <w:unhideWhenUsed/>
    <w:qFormat/>
    <w:rsid w:val="006E6098"/>
    <w:pPr>
      <w:spacing w:before="120" w:line="340" w:lineRule="exact"/>
    </w:pPr>
    <w:rPr>
      <w:rFonts w:ascii="Calibri" w:hAnsi="Calibri"/>
      <w:b/>
      <w:bCs/>
      <w:color w:val="548DD4"/>
    </w:rPr>
  </w:style>
  <w:style w:type="paragraph" w:styleId="TDC2">
    <w:name w:val="toc 2"/>
    <w:basedOn w:val="Normal"/>
    <w:next w:val="Normal"/>
    <w:autoRedefine/>
    <w:uiPriority w:val="39"/>
    <w:unhideWhenUsed/>
    <w:qFormat/>
    <w:rsid w:val="006E6098"/>
    <w:pPr>
      <w:spacing w:line="340" w:lineRule="exact"/>
    </w:pPr>
    <w:rPr>
      <w:rFonts w:ascii="Calibri" w:hAnsi="Calibri"/>
      <w:b/>
      <w:i/>
      <w:sz w:val="22"/>
      <w:szCs w:val="22"/>
    </w:rPr>
  </w:style>
  <w:style w:type="paragraph" w:styleId="TDC3">
    <w:name w:val="toc 3"/>
    <w:basedOn w:val="Normal"/>
    <w:next w:val="Normal"/>
    <w:autoRedefine/>
    <w:uiPriority w:val="39"/>
    <w:unhideWhenUsed/>
    <w:qFormat/>
    <w:rsid w:val="006E6098"/>
    <w:pPr>
      <w:spacing w:line="400" w:lineRule="exact"/>
      <w:ind w:left="238"/>
    </w:pPr>
    <w:rPr>
      <w:rFonts w:ascii="Calibri" w:hAnsi="Calibri"/>
      <w:i/>
      <w:sz w:val="22"/>
      <w:szCs w:val="2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E6108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AE6108"/>
    <w:rPr>
      <w:rFonts w:ascii="Lucida Grande" w:hAnsi="Lucida Grande"/>
      <w:sz w:val="18"/>
      <w:szCs w:val="18"/>
      <w:lang w:val="gl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ido02\AppData\Local\Temp\Modelo%20cuberta%20tese%20A3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Modelo cuberta tese A3.dotx</Template>
  <TotalTime>1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de Vigo</Company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xxx</dc:creator>
  <cp:lastModifiedBy>xxx</cp:lastModifiedBy>
  <cp:revision>1</cp:revision>
  <dcterms:created xsi:type="dcterms:W3CDTF">2016-07-20T08:25:00Z</dcterms:created>
  <dcterms:modified xsi:type="dcterms:W3CDTF">2016-07-20T08:26:00Z</dcterms:modified>
</cp:coreProperties>
</file>